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F112A9" w14:textId="77777777" w:rsidR="00337D1A" w:rsidRDefault="00355CA3" w:rsidP="00905E25">
      <w:pPr>
        <w:pStyle w:val="Hlavreporyje"/>
        <w:spacing w:line="240" w:lineRule="auto"/>
        <w:jc w:val="left"/>
        <w:rPr>
          <w:sz w:val="28"/>
          <w:szCs w:val="28"/>
        </w:rPr>
      </w:pPr>
      <w:r w:rsidRPr="00E64E74">
        <w:rPr>
          <w:b w:val="0"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1357BA15" wp14:editId="278A6DBB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620395" cy="719455"/>
            <wp:effectExtent l="0" t="0" r="0" b="0"/>
            <wp:wrapSquare wrapText="bothSides"/>
            <wp:docPr id="7" name="Obrázek 2" descr="Reporyje znak CMY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2" descr="Reporyje znak CMYK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395" cy="719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7D1A" w:rsidRPr="00E64E74">
        <w:rPr>
          <w:sz w:val="28"/>
          <w:szCs w:val="28"/>
        </w:rPr>
        <w:t>Městská část Praha-Řeporyje</w:t>
      </w:r>
      <w:r w:rsidR="00337D1A" w:rsidRPr="00E64E74">
        <w:rPr>
          <w:sz w:val="28"/>
          <w:szCs w:val="28"/>
        </w:rPr>
        <w:br/>
      </w:r>
      <w:r w:rsidR="008123AD" w:rsidRPr="003E4584">
        <w:rPr>
          <w:sz w:val="28"/>
          <w:szCs w:val="28"/>
        </w:rPr>
        <w:t>Úřad městské části</w:t>
      </w:r>
      <w:r w:rsidR="008123AD" w:rsidRPr="003E4584">
        <w:rPr>
          <w:sz w:val="28"/>
          <w:szCs w:val="28"/>
        </w:rPr>
        <w:br/>
        <w:t>Hospodářsko-správní odbor</w:t>
      </w:r>
    </w:p>
    <w:p w14:paraId="2D65B0DE" w14:textId="77777777" w:rsidR="00337D1A" w:rsidRDefault="00337D1A" w:rsidP="006C2FA1">
      <w:pPr>
        <w:spacing w:after="0"/>
      </w:pPr>
    </w:p>
    <w:p w14:paraId="53EA70A7" w14:textId="77777777" w:rsidR="006C2FA1" w:rsidRDefault="00667AEE" w:rsidP="006C2FA1">
      <w:pPr>
        <w:spacing w:after="0"/>
      </w:pPr>
      <w:r w:rsidRPr="005E2EC4">
        <w:rPr>
          <w:noProof/>
        </w:rPr>
        <w:drawing>
          <wp:anchor distT="0" distB="0" distL="114300" distR="114300" simplePos="0" relativeHeight="251660288" behindDoc="0" locked="1" layoutInCell="1" allowOverlap="1" wp14:anchorId="04A057F5" wp14:editId="165B0E40">
            <wp:simplePos x="0" y="0"/>
            <wp:positionH relativeFrom="margin">
              <wp:posOffset>0</wp:posOffset>
            </wp:positionH>
            <wp:positionV relativeFrom="margin">
              <wp:posOffset>1771015</wp:posOffset>
            </wp:positionV>
            <wp:extent cx="1814195" cy="313055"/>
            <wp:effectExtent l="0" t="0" r="0" b="0"/>
            <wp:wrapNone/>
            <wp:docPr id="4" name="Obrázek 0" descr="espis_barcod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pis_barcode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814195" cy="313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3F09FB7" w14:textId="77777777" w:rsidR="006C2FA1" w:rsidRDefault="006C2FA1" w:rsidP="00355CA3">
      <w:pPr>
        <w:pStyle w:val="adresa"/>
      </w:pPr>
    </w:p>
    <w:p w14:paraId="212C22A6" w14:textId="77777777" w:rsidR="00905E25" w:rsidRDefault="00905E25" w:rsidP="006C2FA1">
      <w:pPr>
        <w:spacing w:after="0"/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77"/>
        <w:gridCol w:w="2478"/>
        <w:gridCol w:w="2478"/>
        <w:gridCol w:w="2478"/>
      </w:tblGrid>
      <w:tr w:rsidR="00355CA3" w14:paraId="28B9244C" w14:textId="77777777" w:rsidTr="007B141E">
        <w:tc>
          <w:tcPr>
            <w:tcW w:w="2477" w:type="dxa"/>
          </w:tcPr>
          <w:p w14:paraId="3539F4C0" w14:textId="77777777" w:rsidR="00355CA3" w:rsidRDefault="00355CA3" w:rsidP="007B141E">
            <w:pPr>
              <w:pStyle w:val="adresa"/>
            </w:pPr>
            <w:r w:rsidRPr="004532C8">
              <w:t>Čj./</w:t>
            </w:r>
            <w:proofErr w:type="spellStart"/>
            <w:r w:rsidRPr="004532C8">
              <w:t>SZn</w:t>
            </w:r>
            <w:proofErr w:type="spellEnd"/>
            <w:r w:rsidRPr="004532C8">
              <w:t>:</w:t>
            </w:r>
          </w:p>
        </w:tc>
        <w:tc>
          <w:tcPr>
            <w:tcW w:w="2478" w:type="dxa"/>
          </w:tcPr>
          <w:p w14:paraId="0B6F374E" w14:textId="77777777" w:rsidR="00355CA3" w:rsidRDefault="00355CA3" w:rsidP="007B141E">
            <w:pPr>
              <w:pStyle w:val="adresa"/>
            </w:pPr>
            <w:r w:rsidRPr="004532C8">
              <w:t>Vaše značka:</w:t>
            </w:r>
          </w:p>
        </w:tc>
        <w:tc>
          <w:tcPr>
            <w:tcW w:w="2478" w:type="dxa"/>
          </w:tcPr>
          <w:p w14:paraId="44A95EBD" w14:textId="77777777" w:rsidR="00355CA3" w:rsidRDefault="00355CA3" w:rsidP="007B141E">
            <w:pPr>
              <w:pStyle w:val="adresa"/>
            </w:pPr>
            <w:r w:rsidRPr="004532C8">
              <w:t>Vyřizuje</w:t>
            </w:r>
            <w:r>
              <w:t>:</w:t>
            </w:r>
          </w:p>
        </w:tc>
        <w:tc>
          <w:tcPr>
            <w:tcW w:w="2478" w:type="dxa"/>
          </w:tcPr>
          <w:p w14:paraId="30A4435D" w14:textId="2E14373B" w:rsidR="00355CA3" w:rsidRDefault="00355CA3" w:rsidP="007B141E">
            <w:pPr>
              <w:pStyle w:val="adresa"/>
            </w:pPr>
            <w:r w:rsidRPr="004532C8">
              <w:t>V Praze dne</w:t>
            </w:r>
            <w:r>
              <w:t>:</w:t>
            </w:r>
            <w:r w:rsidR="002E428A">
              <w:t xml:space="preserve"> 16.12.2022</w:t>
            </w:r>
          </w:p>
        </w:tc>
      </w:tr>
      <w:tr w:rsidR="00355CA3" w14:paraId="2D07778C" w14:textId="77777777" w:rsidTr="007B141E">
        <w:tc>
          <w:tcPr>
            <w:tcW w:w="2477" w:type="dxa"/>
          </w:tcPr>
          <w:p w14:paraId="61B24575" w14:textId="77777777" w:rsidR="00355CA3" w:rsidRDefault="00B70102" w:rsidP="007B141E">
            <w:pPr>
              <w:pStyle w:val="adresa"/>
            </w:pPr>
            <w:sdt>
              <w:sdtPr>
                <w:rPr>
                  <w:rStyle w:val="adresaChar"/>
                </w:rPr>
                <w:alias w:val="ČJ"/>
                <w:tag w:val="espis_objektsps/evidencni_cislo"/>
                <w:id w:val="-233237995"/>
                <w:placeholder>
                  <w:docPart w:val="DefaultPlaceholder_-1854013440"/>
                </w:placeholder>
                <w:showingPlcHdr/>
              </w:sdtPr>
              <w:sdtEndPr>
                <w:rPr>
                  <w:rStyle w:val="Standardnpsmoodstavce"/>
                </w:rPr>
              </w:sdtEndPr>
              <w:sdtContent>
                <w:r w:rsidR="00355CA3" w:rsidRPr="00355CA3">
                  <w:rPr>
                    <w:rStyle w:val="adresaChar"/>
                  </w:rPr>
                  <w:t>MC P-RPRJ 02581/2022</w:t>
                </w:r>
              </w:sdtContent>
            </w:sdt>
            <w:r w:rsidR="007B141E">
              <w:rPr>
                <w:rStyle w:val="adresaChar"/>
              </w:rPr>
              <w:t xml:space="preserve">/ </w:t>
            </w:r>
            <w:sdt>
              <w:sdtPr>
                <w:rPr>
                  <w:rStyle w:val="adresaChar"/>
                </w:rPr>
                <w:alias w:val="SZ"/>
                <w:tag w:val="espis_objektsps/cislo_jednaci"/>
                <w:id w:val="126672725"/>
                <w:placeholder>
                  <w:docPart w:val="DefaultPlaceholder_-1854013440"/>
                </w:placeholder>
                <w:showingPlcHdr/>
              </w:sdtPr>
              <w:sdtEndPr>
                <w:rPr>
                  <w:rStyle w:val="adresaChar"/>
                </w:rPr>
              </w:sdtEndPr>
              <w:sdtContent/>
            </w:sdt>
          </w:p>
        </w:tc>
        <w:tc>
          <w:tcPr>
            <w:tcW w:w="2478" w:type="dxa"/>
          </w:tcPr>
          <w:p w14:paraId="0F1F8F25" w14:textId="77777777" w:rsidR="00355CA3" w:rsidRDefault="00355CA3" w:rsidP="007B141E">
            <w:pPr>
              <w:pStyle w:val="adresa"/>
            </w:pPr>
          </w:p>
        </w:tc>
        <w:sdt>
          <w:sdtPr>
            <w:rPr>
              <w:rStyle w:val="adresaChar"/>
            </w:rPr>
            <w:alias w:val="jméno zpracovatele"/>
            <w:tag w:val="espis_zpracovatel/pracovnik/full_name"/>
            <w:id w:val="790179647"/>
            <w:placeholder>
              <w:docPart w:val="DefaultPlaceholder_-1854013440"/>
            </w:placeholder>
            <w:showingPlcHdr/>
          </w:sdtPr>
          <w:sdtEndPr>
            <w:rPr>
              <w:rStyle w:val="Standardnpsmoodstavce"/>
            </w:rPr>
          </w:sdtEndPr>
          <w:sdtContent>
            <w:tc>
              <w:tcPr>
                <w:tcW w:w="2478" w:type="dxa"/>
              </w:tcPr>
              <w:p w14:paraId="48C338A9" w14:textId="77777777" w:rsidR="00355CA3" w:rsidRDefault="007B141E" w:rsidP="007B141E">
                <w:pPr>
                  <w:pStyle w:val="adresa"/>
                </w:pPr>
                <w:r w:rsidRPr="007B141E">
                  <w:t>Iva Pacnerová</w:t>
                </w:r>
              </w:p>
            </w:tc>
          </w:sdtContent>
        </w:sdt>
        <w:sdt>
          <w:sdtPr>
            <w:rPr>
              <w:rStyle w:val="adresaChar"/>
            </w:rPr>
            <w:alias w:val="datum vypravení"/>
            <w:tag w:val="espis_doruceni/dotcene_subjekty/datum_vypraveni/datum"/>
            <w:id w:val="-898202225"/>
            <w:placeholder>
              <w:docPart w:val="DefaultPlaceholder_-1854013440"/>
            </w:placeholder>
            <w:showingPlcHdr/>
          </w:sdtPr>
          <w:sdtEndPr>
            <w:rPr>
              <w:rStyle w:val="Standardnpsmoodstavce"/>
            </w:rPr>
          </w:sdtEndPr>
          <w:sdtContent>
            <w:tc>
              <w:tcPr>
                <w:tcW w:w="2478" w:type="dxa"/>
              </w:tcPr>
              <w:p w14:paraId="04618A68" w14:textId="77777777" w:rsidR="00355CA3" w:rsidRDefault="00355CA3" w:rsidP="007B141E">
                <w:pPr>
                  <w:pStyle w:val="adresa"/>
                </w:pPr>
              </w:p>
            </w:tc>
          </w:sdtContent>
        </w:sdt>
      </w:tr>
      <w:tr w:rsidR="00355CA3" w14:paraId="0A5D95C4" w14:textId="77777777" w:rsidTr="007B141E">
        <w:tc>
          <w:tcPr>
            <w:tcW w:w="2477" w:type="dxa"/>
          </w:tcPr>
          <w:p w14:paraId="1281FF71" w14:textId="77777777" w:rsidR="00355CA3" w:rsidRDefault="00355CA3" w:rsidP="007B141E">
            <w:pPr>
              <w:pStyle w:val="adresa"/>
            </w:pPr>
            <w:r w:rsidRPr="004532C8">
              <w:t>Počet listů:</w:t>
            </w:r>
          </w:p>
        </w:tc>
        <w:tc>
          <w:tcPr>
            <w:tcW w:w="2478" w:type="dxa"/>
          </w:tcPr>
          <w:p w14:paraId="203153C4" w14:textId="77777777" w:rsidR="00355CA3" w:rsidRDefault="00355CA3" w:rsidP="007B141E">
            <w:pPr>
              <w:pStyle w:val="adresa"/>
            </w:pPr>
            <w:r w:rsidRPr="004532C8">
              <w:t>Počet příloh:</w:t>
            </w:r>
          </w:p>
        </w:tc>
        <w:tc>
          <w:tcPr>
            <w:tcW w:w="2478" w:type="dxa"/>
          </w:tcPr>
          <w:p w14:paraId="1F674525" w14:textId="77777777" w:rsidR="00355CA3" w:rsidRDefault="00355CA3" w:rsidP="007B141E">
            <w:pPr>
              <w:pStyle w:val="adresa"/>
            </w:pPr>
            <w:r w:rsidRPr="004532C8">
              <w:t>Počet listů příloh:</w:t>
            </w:r>
          </w:p>
        </w:tc>
        <w:tc>
          <w:tcPr>
            <w:tcW w:w="2478" w:type="dxa"/>
          </w:tcPr>
          <w:p w14:paraId="57D46618" w14:textId="77777777" w:rsidR="00355CA3" w:rsidRDefault="00355CA3" w:rsidP="007B141E">
            <w:pPr>
              <w:pStyle w:val="adresa"/>
            </w:pPr>
            <w:r w:rsidRPr="004532C8">
              <w:t>Počet svazků příloh:</w:t>
            </w:r>
          </w:p>
        </w:tc>
      </w:tr>
      <w:tr w:rsidR="00355CA3" w14:paraId="5992F3EA" w14:textId="77777777" w:rsidTr="007B141E">
        <w:tc>
          <w:tcPr>
            <w:tcW w:w="2477" w:type="dxa"/>
          </w:tcPr>
          <w:p w14:paraId="43473B06" w14:textId="43BA29C4" w:rsidR="00355CA3" w:rsidRDefault="007B141E" w:rsidP="007B141E">
            <w:pPr>
              <w:pStyle w:val="adresa"/>
            </w:pPr>
            <w:r>
              <w:fldChar w:fldCharType="begin"/>
            </w:r>
            <w:r>
              <w:instrText xml:space="preserve"> NUMPAGES  \# "0"  \* MERGEFORMAT </w:instrText>
            </w:r>
            <w:r>
              <w:fldChar w:fldCharType="separate"/>
            </w:r>
            <w:r w:rsidR="00255F45">
              <w:rPr>
                <w:noProof/>
              </w:rPr>
              <w:t>1</w:t>
            </w:r>
            <w:r>
              <w:fldChar w:fldCharType="end"/>
            </w:r>
          </w:p>
        </w:tc>
        <w:tc>
          <w:tcPr>
            <w:tcW w:w="2478" w:type="dxa"/>
          </w:tcPr>
          <w:p w14:paraId="1EB01F36" w14:textId="77777777" w:rsidR="00355CA3" w:rsidRDefault="00355CA3" w:rsidP="007B141E">
            <w:pPr>
              <w:pStyle w:val="adresa"/>
            </w:pPr>
          </w:p>
        </w:tc>
        <w:tc>
          <w:tcPr>
            <w:tcW w:w="2478" w:type="dxa"/>
          </w:tcPr>
          <w:p w14:paraId="65AA1FC6" w14:textId="77777777" w:rsidR="00355CA3" w:rsidRDefault="00355CA3" w:rsidP="007B141E">
            <w:pPr>
              <w:pStyle w:val="adresa"/>
            </w:pPr>
          </w:p>
        </w:tc>
        <w:tc>
          <w:tcPr>
            <w:tcW w:w="2478" w:type="dxa"/>
          </w:tcPr>
          <w:p w14:paraId="4A91E1DF" w14:textId="77777777" w:rsidR="00355CA3" w:rsidRDefault="00355CA3" w:rsidP="007B141E">
            <w:pPr>
              <w:pStyle w:val="adresa"/>
            </w:pPr>
          </w:p>
        </w:tc>
      </w:tr>
    </w:tbl>
    <w:p w14:paraId="75A431EB" w14:textId="77777777" w:rsidR="00355CA3" w:rsidRDefault="00355CA3" w:rsidP="00E62582">
      <w:pPr>
        <w:tabs>
          <w:tab w:val="left" w:pos="2410"/>
          <w:tab w:val="left" w:pos="4820"/>
          <w:tab w:val="left" w:pos="7371"/>
          <w:tab w:val="left" w:pos="9072"/>
        </w:tabs>
        <w:spacing w:before="240" w:after="0"/>
      </w:pPr>
    </w:p>
    <w:p w14:paraId="371C0360" w14:textId="71CFC01A" w:rsidR="0081191B" w:rsidRPr="00255F45" w:rsidRDefault="00E62582" w:rsidP="007B141E">
      <w:pPr>
        <w:pStyle w:val="vc"/>
      </w:pPr>
      <w:r w:rsidRPr="00255F45">
        <w:t xml:space="preserve">Věc: </w:t>
      </w:r>
      <w:sdt>
        <w:sdtPr>
          <w:rPr>
            <w:rStyle w:val="vcChar"/>
          </w:rPr>
          <w:alias w:val="věc"/>
          <w:tag w:val="espis_objektsps/věc"/>
          <w:id w:val="494461919"/>
          <w:placeholder>
            <w:docPart w:val="DefaultPlaceholder_-1854013440"/>
          </w:placeholder>
        </w:sdtPr>
        <w:sdtEndPr>
          <w:rPr>
            <w:rStyle w:val="Standardnpsmoodstavce"/>
            <w:b/>
          </w:rPr>
        </w:sdtEndPr>
        <w:sdtContent>
          <w:r w:rsidR="00922739" w:rsidRPr="00255F45">
            <w:t>Poskytnutí informace podle zákona č. 106/1999 Sb., o svobodném přístupu k</w:t>
          </w:r>
          <w:r w:rsidR="0065111B" w:rsidRPr="00255F45">
            <w:t> </w:t>
          </w:r>
          <w:r w:rsidR="00922739" w:rsidRPr="00255F45">
            <w:t>informacím</w:t>
          </w:r>
        </w:sdtContent>
      </w:sdt>
      <w:r w:rsidR="0065111B" w:rsidRPr="00255F45">
        <w:t xml:space="preserve"> doručené prostřednictvím e-mailu, dne </w:t>
      </w:r>
      <w:r w:rsidR="00255F45">
        <w:t>1</w:t>
      </w:r>
      <w:r w:rsidR="0065111B" w:rsidRPr="00255F45">
        <w:t>6.12.2022</w:t>
      </w:r>
    </w:p>
    <w:p w14:paraId="48BA4F38" w14:textId="390CE9E9" w:rsidR="0081191B" w:rsidRPr="00255F45" w:rsidRDefault="0081191B" w:rsidP="0081191B">
      <w:pPr>
        <w:tabs>
          <w:tab w:val="left" w:pos="2410"/>
          <w:tab w:val="left" w:pos="4820"/>
          <w:tab w:val="left" w:pos="7371"/>
          <w:tab w:val="left" w:pos="9072"/>
        </w:tabs>
        <w:spacing w:after="0"/>
        <w:rPr>
          <w:b/>
          <w:sz w:val="24"/>
          <w:szCs w:val="24"/>
        </w:rPr>
      </w:pPr>
    </w:p>
    <w:p w14:paraId="3F76710D" w14:textId="1CB721AF" w:rsidR="0065111B" w:rsidRPr="00255F45" w:rsidRDefault="0065111B" w:rsidP="0081191B">
      <w:pPr>
        <w:tabs>
          <w:tab w:val="left" w:pos="2410"/>
          <w:tab w:val="left" w:pos="4820"/>
          <w:tab w:val="left" w:pos="7371"/>
          <w:tab w:val="left" w:pos="9072"/>
        </w:tabs>
        <w:spacing w:after="0"/>
        <w:rPr>
          <w:bCs/>
          <w:sz w:val="24"/>
          <w:szCs w:val="24"/>
        </w:rPr>
      </w:pPr>
      <w:r w:rsidRPr="00255F45">
        <w:rPr>
          <w:bCs/>
          <w:sz w:val="24"/>
          <w:szCs w:val="24"/>
        </w:rPr>
        <w:t xml:space="preserve">Městská část </w:t>
      </w:r>
      <w:r w:rsidR="003570B4" w:rsidRPr="00255F45">
        <w:rPr>
          <w:bCs/>
          <w:sz w:val="24"/>
          <w:szCs w:val="24"/>
        </w:rPr>
        <w:t>Praha – Řeporyje</w:t>
      </w:r>
      <w:r w:rsidRPr="00255F45">
        <w:rPr>
          <w:bCs/>
          <w:sz w:val="24"/>
          <w:szCs w:val="24"/>
        </w:rPr>
        <w:t xml:space="preserve"> obdržela dne 16.12.2022, prostřednictvím emailu, Vaši žádost podle zákona </w:t>
      </w:r>
      <w:r w:rsidR="00255F45" w:rsidRPr="00255F45">
        <w:rPr>
          <w:bCs/>
          <w:sz w:val="24"/>
          <w:szCs w:val="24"/>
        </w:rPr>
        <w:t xml:space="preserve">106 </w:t>
      </w:r>
      <w:r w:rsidRPr="00255F45">
        <w:rPr>
          <w:bCs/>
          <w:sz w:val="24"/>
          <w:szCs w:val="24"/>
        </w:rPr>
        <w:t>č./1999 Sb., o svobodném přístupu k informacím, ve znění pozdějších předpisů, v níž žádáte poskytnutí informací, ke kter</w:t>
      </w:r>
      <w:r w:rsidR="003570B4" w:rsidRPr="00255F45">
        <w:rPr>
          <w:bCs/>
          <w:sz w:val="24"/>
          <w:szCs w:val="24"/>
        </w:rPr>
        <w:t>ým</w:t>
      </w:r>
      <w:r w:rsidRPr="00255F45">
        <w:rPr>
          <w:bCs/>
          <w:sz w:val="24"/>
          <w:szCs w:val="24"/>
        </w:rPr>
        <w:t xml:space="preserve"> uvádím odpovědi níže (tučně zvýrazněné):</w:t>
      </w:r>
    </w:p>
    <w:p w14:paraId="79702308" w14:textId="5DFCEF6D" w:rsidR="0065111B" w:rsidRPr="00255F45" w:rsidRDefault="0065111B" w:rsidP="0081191B">
      <w:pPr>
        <w:tabs>
          <w:tab w:val="left" w:pos="2410"/>
          <w:tab w:val="left" w:pos="4820"/>
          <w:tab w:val="left" w:pos="7371"/>
          <w:tab w:val="left" w:pos="9072"/>
        </w:tabs>
        <w:spacing w:after="0"/>
        <w:rPr>
          <w:bCs/>
          <w:sz w:val="24"/>
          <w:szCs w:val="24"/>
        </w:rPr>
      </w:pPr>
    </w:p>
    <w:p w14:paraId="4B7A1CD0" w14:textId="738BB7E0" w:rsidR="0065111B" w:rsidRPr="00255F45" w:rsidRDefault="0065111B" w:rsidP="0081191B">
      <w:pPr>
        <w:tabs>
          <w:tab w:val="left" w:pos="2410"/>
          <w:tab w:val="left" w:pos="4820"/>
          <w:tab w:val="left" w:pos="7371"/>
          <w:tab w:val="left" w:pos="9072"/>
        </w:tabs>
        <w:spacing w:after="0"/>
        <w:rPr>
          <w:bCs/>
          <w:sz w:val="24"/>
          <w:szCs w:val="24"/>
        </w:rPr>
      </w:pPr>
      <w:r w:rsidRPr="00255F45">
        <w:rPr>
          <w:bCs/>
          <w:sz w:val="24"/>
          <w:szCs w:val="24"/>
        </w:rPr>
        <w:t>Přepis textu žadatele (kurzívou): Podle zákona č. 106/1999 Sb., o svobodném přístupu k informacím, Vás žádám o poskytnutí následujících informací</w:t>
      </w:r>
      <w:r w:rsidR="003570B4" w:rsidRPr="00255F45">
        <w:rPr>
          <w:bCs/>
          <w:sz w:val="24"/>
          <w:szCs w:val="24"/>
        </w:rPr>
        <w:t xml:space="preserve"> platné ke dni 16.12.2022</w:t>
      </w:r>
    </w:p>
    <w:p w14:paraId="69F8AA5C" w14:textId="77777777" w:rsidR="0065111B" w:rsidRPr="00255F45" w:rsidRDefault="0065111B" w:rsidP="0081191B">
      <w:pPr>
        <w:tabs>
          <w:tab w:val="left" w:pos="2410"/>
          <w:tab w:val="left" w:pos="4820"/>
          <w:tab w:val="left" w:pos="7371"/>
          <w:tab w:val="left" w:pos="9072"/>
        </w:tabs>
        <w:spacing w:after="0"/>
        <w:rPr>
          <w:bCs/>
          <w:sz w:val="24"/>
          <w:szCs w:val="24"/>
        </w:rPr>
      </w:pPr>
    </w:p>
    <w:p w14:paraId="4D33D200" w14:textId="4725FF37" w:rsidR="00922739" w:rsidRPr="00255F45" w:rsidRDefault="0065111B" w:rsidP="0081191B">
      <w:pPr>
        <w:tabs>
          <w:tab w:val="left" w:pos="2410"/>
          <w:tab w:val="left" w:pos="4820"/>
          <w:tab w:val="left" w:pos="7371"/>
          <w:tab w:val="left" w:pos="9072"/>
        </w:tabs>
        <w:spacing w:after="0"/>
        <w:rPr>
          <w:bCs/>
          <w:i/>
          <w:iCs/>
          <w:sz w:val="24"/>
          <w:szCs w:val="24"/>
        </w:rPr>
      </w:pPr>
      <w:r w:rsidRPr="00255F45">
        <w:rPr>
          <w:bCs/>
          <w:i/>
          <w:iCs/>
          <w:sz w:val="24"/>
          <w:szCs w:val="24"/>
        </w:rPr>
        <w:t>Dotaz – jaký</w:t>
      </w:r>
      <w:r w:rsidR="00922739" w:rsidRPr="00255F45">
        <w:rPr>
          <w:bCs/>
          <w:i/>
          <w:iCs/>
          <w:sz w:val="24"/>
          <w:szCs w:val="24"/>
        </w:rPr>
        <w:t xml:space="preserve"> je celkový počet zaměstnanců úřadu ke dni podání žádosti</w:t>
      </w:r>
    </w:p>
    <w:p w14:paraId="6B044F24" w14:textId="7B028D2C" w:rsidR="00922739" w:rsidRPr="00255F45" w:rsidRDefault="003570B4" w:rsidP="0081191B">
      <w:pPr>
        <w:tabs>
          <w:tab w:val="left" w:pos="2410"/>
          <w:tab w:val="left" w:pos="4820"/>
          <w:tab w:val="left" w:pos="7371"/>
          <w:tab w:val="left" w:pos="9072"/>
        </w:tabs>
        <w:spacing w:after="0"/>
        <w:rPr>
          <w:b/>
          <w:sz w:val="24"/>
          <w:szCs w:val="24"/>
        </w:rPr>
      </w:pPr>
      <w:r w:rsidRPr="00255F45">
        <w:rPr>
          <w:b/>
          <w:sz w:val="24"/>
          <w:szCs w:val="24"/>
        </w:rPr>
        <w:t xml:space="preserve">Ke dni podání Vaší žádosti Městská část Praha – Řeporyje zaměstnává celkem </w:t>
      </w:r>
      <w:r w:rsidR="002E428A" w:rsidRPr="00255F45">
        <w:rPr>
          <w:b/>
          <w:sz w:val="24"/>
          <w:szCs w:val="24"/>
        </w:rPr>
        <w:t>17</w:t>
      </w:r>
      <w:r w:rsidRPr="00255F45">
        <w:rPr>
          <w:b/>
          <w:sz w:val="24"/>
          <w:szCs w:val="24"/>
        </w:rPr>
        <w:t xml:space="preserve"> zaměstnanců.</w:t>
      </w:r>
      <w:r w:rsidR="002E428A" w:rsidRPr="00255F45">
        <w:rPr>
          <w:b/>
          <w:sz w:val="24"/>
          <w:szCs w:val="24"/>
        </w:rPr>
        <w:t xml:space="preserve"> </w:t>
      </w:r>
    </w:p>
    <w:p w14:paraId="5153F5A9" w14:textId="55633E13" w:rsidR="00922739" w:rsidRPr="00255F45" w:rsidRDefault="0065111B" w:rsidP="0081191B">
      <w:pPr>
        <w:tabs>
          <w:tab w:val="left" w:pos="2410"/>
          <w:tab w:val="left" w:pos="4820"/>
          <w:tab w:val="left" w:pos="7371"/>
          <w:tab w:val="left" w:pos="9072"/>
        </w:tabs>
        <w:spacing w:after="0"/>
        <w:rPr>
          <w:bCs/>
          <w:i/>
          <w:iCs/>
          <w:sz w:val="24"/>
          <w:szCs w:val="24"/>
        </w:rPr>
      </w:pPr>
      <w:r w:rsidRPr="00255F45">
        <w:rPr>
          <w:bCs/>
          <w:i/>
          <w:iCs/>
          <w:sz w:val="24"/>
          <w:szCs w:val="24"/>
        </w:rPr>
        <w:t>Dotaz – jaký</w:t>
      </w:r>
      <w:r w:rsidR="00922739" w:rsidRPr="00255F45">
        <w:rPr>
          <w:bCs/>
          <w:i/>
          <w:iCs/>
          <w:sz w:val="24"/>
          <w:szCs w:val="24"/>
        </w:rPr>
        <w:t xml:space="preserve"> je mezi nimi podíl mužů a žen</w:t>
      </w:r>
    </w:p>
    <w:p w14:paraId="2BF53BFF" w14:textId="47992551" w:rsidR="00922739" w:rsidRPr="00255F45" w:rsidRDefault="00780368" w:rsidP="0081191B">
      <w:pPr>
        <w:tabs>
          <w:tab w:val="left" w:pos="2410"/>
          <w:tab w:val="left" w:pos="4820"/>
          <w:tab w:val="left" w:pos="7371"/>
          <w:tab w:val="left" w:pos="9072"/>
        </w:tabs>
        <w:spacing w:after="0"/>
        <w:rPr>
          <w:b/>
          <w:sz w:val="24"/>
          <w:szCs w:val="24"/>
        </w:rPr>
      </w:pPr>
      <w:r w:rsidRPr="00255F45">
        <w:rPr>
          <w:b/>
          <w:sz w:val="24"/>
          <w:szCs w:val="24"/>
        </w:rPr>
        <w:t>Ke dni podání Vaší žádosti je na Městské části Praha – Řeporyje podíl mezi ženami a muži 8</w:t>
      </w:r>
      <w:r w:rsidR="002E428A" w:rsidRPr="00255F45">
        <w:rPr>
          <w:b/>
          <w:sz w:val="24"/>
          <w:szCs w:val="24"/>
        </w:rPr>
        <w:t xml:space="preserve"> žen</w:t>
      </w:r>
      <w:r w:rsidRPr="00255F45">
        <w:rPr>
          <w:b/>
          <w:sz w:val="24"/>
          <w:szCs w:val="24"/>
        </w:rPr>
        <w:t xml:space="preserve"> a 9 mužů.</w:t>
      </w:r>
    </w:p>
    <w:p w14:paraId="25460715" w14:textId="199167E1" w:rsidR="00922739" w:rsidRPr="00255F45" w:rsidRDefault="0065111B" w:rsidP="0081191B">
      <w:pPr>
        <w:tabs>
          <w:tab w:val="left" w:pos="2410"/>
          <w:tab w:val="left" w:pos="4820"/>
          <w:tab w:val="left" w:pos="7371"/>
          <w:tab w:val="left" w:pos="9072"/>
        </w:tabs>
        <w:spacing w:after="0"/>
        <w:rPr>
          <w:bCs/>
          <w:i/>
          <w:iCs/>
          <w:sz w:val="24"/>
          <w:szCs w:val="24"/>
        </w:rPr>
      </w:pPr>
      <w:r w:rsidRPr="00255F45">
        <w:rPr>
          <w:bCs/>
          <w:i/>
          <w:iCs/>
          <w:sz w:val="24"/>
          <w:szCs w:val="24"/>
        </w:rPr>
        <w:t>Dotaz – kolik</w:t>
      </w:r>
      <w:r w:rsidR="00922739" w:rsidRPr="00255F45">
        <w:rPr>
          <w:bCs/>
          <w:i/>
          <w:iCs/>
          <w:sz w:val="24"/>
          <w:szCs w:val="24"/>
        </w:rPr>
        <w:t xml:space="preserve"> z výše uvedeného počtu zaměstnanců je starobních důchodců</w:t>
      </w:r>
    </w:p>
    <w:p w14:paraId="035D0969" w14:textId="5C3D13BA" w:rsidR="00922739" w:rsidRPr="00255F45" w:rsidRDefault="00780368" w:rsidP="0081191B">
      <w:pPr>
        <w:tabs>
          <w:tab w:val="left" w:pos="2410"/>
          <w:tab w:val="left" w:pos="4820"/>
          <w:tab w:val="left" w:pos="7371"/>
          <w:tab w:val="left" w:pos="9072"/>
        </w:tabs>
        <w:spacing w:after="0"/>
        <w:rPr>
          <w:b/>
          <w:sz w:val="24"/>
          <w:szCs w:val="24"/>
        </w:rPr>
      </w:pPr>
      <w:r w:rsidRPr="00255F45">
        <w:rPr>
          <w:b/>
          <w:sz w:val="24"/>
          <w:szCs w:val="24"/>
        </w:rPr>
        <w:t xml:space="preserve">Ke dni podání Vaší žádosti Městská část Praha – Řeporyje zaměstnává </w:t>
      </w:r>
      <w:r w:rsidR="002E428A" w:rsidRPr="00255F45">
        <w:rPr>
          <w:b/>
          <w:sz w:val="24"/>
          <w:szCs w:val="24"/>
        </w:rPr>
        <w:t>2</w:t>
      </w:r>
      <w:r w:rsidR="00922739" w:rsidRPr="00255F45">
        <w:rPr>
          <w:b/>
          <w:sz w:val="24"/>
          <w:szCs w:val="24"/>
        </w:rPr>
        <w:t xml:space="preserve"> starobní důchodce</w:t>
      </w:r>
      <w:r w:rsidRPr="00255F45">
        <w:rPr>
          <w:b/>
          <w:sz w:val="24"/>
          <w:szCs w:val="24"/>
        </w:rPr>
        <w:t>.</w:t>
      </w:r>
    </w:p>
    <w:p w14:paraId="39F70EAA" w14:textId="0B22A0DA" w:rsidR="00922739" w:rsidRPr="00255F45" w:rsidRDefault="0065111B" w:rsidP="0081191B">
      <w:pPr>
        <w:tabs>
          <w:tab w:val="left" w:pos="2410"/>
          <w:tab w:val="left" w:pos="4820"/>
          <w:tab w:val="left" w:pos="7371"/>
          <w:tab w:val="left" w:pos="9072"/>
        </w:tabs>
        <w:spacing w:after="0"/>
        <w:rPr>
          <w:bCs/>
          <w:i/>
          <w:iCs/>
          <w:sz w:val="24"/>
          <w:szCs w:val="24"/>
        </w:rPr>
      </w:pPr>
      <w:r w:rsidRPr="00255F45">
        <w:rPr>
          <w:bCs/>
          <w:i/>
          <w:iCs/>
          <w:sz w:val="24"/>
          <w:szCs w:val="24"/>
        </w:rPr>
        <w:t>Dotaz – kolik</w:t>
      </w:r>
      <w:r w:rsidR="00922739" w:rsidRPr="00255F45">
        <w:rPr>
          <w:bCs/>
          <w:i/>
          <w:iCs/>
          <w:sz w:val="24"/>
          <w:szCs w:val="24"/>
        </w:rPr>
        <w:t xml:space="preserve"> zaměstnáváte osob se zdravotním pojištěním</w:t>
      </w:r>
    </w:p>
    <w:p w14:paraId="2E7DECEA" w14:textId="2E2AADA3" w:rsidR="0081191B" w:rsidRPr="00255F45" w:rsidRDefault="00780368" w:rsidP="0081191B">
      <w:pPr>
        <w:tabs>
          <w:tab w:val="left" w:pos="2410"/>
          <w:tab w:val="left" w:pos="4820"/>
          <w:tab w:val="left" w:pos="7371"/>
          <w:tab w:val="left" w:pos="9072"/>
        </w:tabs>
        <w:spacing w:after="0"/>
        <w:rPr>
          <w:b/>
          <w:sz w:val="24"/>
          <w:szCs w:val="24"/>
        </w:rPr>
      </w:pPr>
      <w:r w:rsidRPr="00255F45">
        <w:rPr>
          <w:b/>
          <w:sz w:val="24"/>
          <w:szCs w:val="24"/>
        </w:rPr>
        <w:t>Ke dni podání Vaší žádosti Městská část Praha – Řeporyje n</w:t>
      </w:r>
      <w:r w:rsidR="00922739" w:rsidRPr="00255F45">
        <w:rPr>
          <w:b/>
          <w:sz w:val="24"/>
          <w:szCs w:val="24"/>
        </w:rPr>
        <w:t>ezaměstnává žádné osoby se zdravotním postižením</w:t>
      </w:r>
    </w:p>
    <w:p w14:paraId="2FF6911E" w14:textId="77777777" w:rsidR="0081191B" w:rsidRPr="00255F45" w:rsidRDefault="0081191B" w:rsidP="0081191B">
      <w:pPr>
        <w:tabs>
          <w:tab w:val="left" w:pos="2410"/>
          <w:tab w:val="left" w:pos="4820"/>
          <w:tab w:val="left" w:pos="7371"/>
          <w:tab w:val="left" w:pos="9072"/>
        </w:tabs>
        <w:spacing w:after="0"/>
        <w:rPr>
          <w:b/>
          <w:sz w:val="24"/>
          <w:szCs w:val="24"/>
        </w:rPr>
      </w:pPr>
    </w:p>
    <w:p w14:paraId="212A0A03" w14:textId="77777777" w:rsidR="0081191B" w:rsidRDefault="0081191B" w:rsidP="0081191B">
      <w:pPr>
        <w:tabs>
          <w:tab w:val="left" w:pos="2410"/>
          <w:tab w:val="left" w:pos="4820"/>
          <w:tab w:val="left" w:pos="7371"/>
          <w:tab w:val="left" w:pos="9072"/>
        </w:tabs>
        <w:spacing w:after="0"/>
        <w:rPr>
          <w:b/>
          <w:sz w:val="24"/>
          <w:szCs w:val="24"/>
        </w:rPr>
      </w:pPr>
    </w:p>
    <w:p w14:paraId="233FDBDA" w14:textId="77777777" w:rsidR="006B1A6F" w:rsidRDefault="00887CD2" w:rsidP="006B1A6F">
      <w:pPr>
        <w:rPr>
          <w:sz w:val="24"/>
          <w:szCs w:val="24"/>
        </w:rPr>
      </w:pPr>
      <w:r>
        <w:rPr>
          <w:sz w:val="24"/>
          <w:szCs w:val="24"/>
        </w:rPr>
        <w:t xml:space="preserve">S pozdravem </w:t>
      </w:r>
    </w:p>
    <w:p w14:paraId="6FB7D683" w14:textId="72086C69" w:rsidR="00887CD2" w:rsidRPr="00887CD2" w:rsidRDefault="00780368" w:rsidP="00887CD2">
      <w:pPr>
        <w:rPr>
          <w:sz w:val="24"/>
          <w:szCs w:val="24"/>
        </w:rPr>
      </w:pPr>
      <w:r>
        <w:rPr>
          <w:sz w:val="24"/>
          <w:szCs w:val="24"/>
        </w:rPr>
        <w:t>Iva Pacnerová, mzdová účetní</w:t>
      </w:r>
    </w:p>
    <w:p w14:paraId="6771C9CD" w14:textId="23444208" w:rsidR="00887CD2" w:rsidRPr="003301C0" w:rsidRDefault="00887CD2" w:rsidP="006B1A6F">
      <w:pPr>
        <w:rPr>
          <w:sz w:val="24"/>
          <w:szCs w:val="24"/>
        </w:rPr>
      </w:pPr>
      <w:r w:rsidRPr="00887CD2">
        <w:rPr>
          <w:sz w:val="18"/>
          <w:szCs w:val="24"/>
        </w:rPr>
        <w:t>podepsáno elektronicky</w:t>
      </w:r>
    </w:p>
    <w:sectPr w:rsidR="00887CD2" w:rsidRPr="003301C0" w:rsidSect="00905E25">
      <w:headerReference w:type="default" r:id="rId10"/>
      <w:footerReference w:type="default" r:id="rId11"/>
      <w:pgSz w:w="11906" w:h="16838"/>
      <w:pgMar w:top="1134" w:right="851" w:bottom="851" w:left="1134" w:header="56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73615E" w14:textId="77777777" w:rsidR="004833FC" w:rsidRDefault="004833FC" w:rsidP="00D1099F">
      <w:pPr>
        <w:spacing w:after="0" w:line="240" w:lineRule="auto"/>
      </w:pPr>
      <w:r>
        <w:separator/>
      </w:r>
    </w:p>
  </w:endnote>
  <w:endnote w:type="continuationSeparator" w:id="0">
    <w:p w14:paraId="4FEC82A6" w14:textId="77777777" w:rsidR="004833FC" w:rsidRDefault="004833FC" w:rsidP="00D109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AAD96D" w14:textId="77777777" w:rsidR="00527CED" w:rsidRDefault="00527CED">
    <w:pPr>
      <w:pStyle w:val="Zpat"/>
    </w:pPr>
  </w:p>
  <w:p w14:paraId="08641680" w14:textId="77777777" w:rsidR="00527CED" w:rsidRPr="00B9456B" w:rsidRDefault="00527CED" w:rsidP="00337D1A">
    <w:pPr>
      <w:pStyle w:val="Zpat"/>
      <w:tabs>
        <w:tab w:val="clear" w:pos="4536"/>
        <w:tab w:val="clear" w:pos="9072"/>
        <w:tab w:val="left" w:pos="3969"/>
        <w:tab w:val="left" w:pos="708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66C753" w14:textId="77777777" w:rsidR="004833FC" w:rsidRDefault="004833FC" w:rsidP="00D1099F">
      <w:pPr>
        <w:spacing w:after="0" w:line="240" w:lineRule="auto"/>
      </w:pPr>
      <w:r>
        <w:separator/>
      </w:r>
    </w:p>
  </w:footnote>
  <w:footnote w:type="continuationSeparator" w:id="0">
    <w:p w14:paraId="1A8A3B58" w14:textId="77777777" w:rsidR="004833FC" w:rsidRDefault="004833FC" w:rsidP="00D109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B2A27" w14:textId="77777777" w:rsidR="00527CED" w:rsidRDefault="00527CED" w:rsidP="00E64E74">
    <w:pPr>
      <w:pStyle w:val="Zpat"/>
      <w:tabs>
        <w:tab w:val="clear" w:pos="4536"/>
        <w:tab w:val="clear" w:pos="9072"/>
        <w:tab w:val="left" w:pos="3969"/>
        <w:tab w:val="left" w:pos="7088"/>
      </w:tabs>
    </w:pPr>
    <w:r w:rsidRPr="00B9456B">
      <w:t>Městská část Praha</w:t>
    </w:r>
    <w:r>
      <w:t>-</w:t>
    </w:r>
    <w:r w:rsidRPr="00B9456B">
      <w:t>Řeporyje</w:t>
    </w:r>
    <w:r>
      <w:tab/>
    </w:r>
    <w:r w:rsidRPr="00B9456B">
      <w:t>Sídlo: Nad Náměstím 84</w:t>
    </w:r>
    <w:r>
      <w:tab/>
      <w:t>tel</w:t>
    </w:r>
    <w:r w:rsidRPr="00B9456B">
      <w:t>:</w:t>
    </w:r>
    <w:r>
      <w:t xml:space="preserve"> 251625794</w:t>
    </w:r>
    <w:r w:rsidRPr="00B9456B">
      <w:br/>
      <w:t>je zapsána v Registru ekonomických subjek</w:t>
    </w:r>
    <w:r>
      <w:t>tů</w:t>
    </w:r>
    <w:r>
      <w:tab/>
      <w:t>Praha 5</w:t>
    </w:r>
    <w:r w:rsidR="00B5183B">
      <w:t xml:space="preserve"> </w:t>
    </w:r>
    <w:r>
      <w:t>-</w:t>
    </w:r>
    <w:r w:rsidR="00B5183B">
      <w:t xml:space="preserve"> </w:t>
    </w:r>
    <w:r>
      <w:t>Řeporyje, 155 00</w:t>
    </w:r>
    <w:r>
      <w:tab/>
      <w:t>el.</w:t>
    </w:r>
    <w:r w:rsidR="00B5183B">
      <w:t xml:space="preserve"> </w:t>
    </w:r>
    <w:r>
      <w:t>podání: epodatelna@prahareporyje.cz</w:t>
    </w:r>
  </w:p>
  <w:p w14:paraId="050D095E" w14:textId="77777777" w:rsidR="00527CED" w:rsidRPr="00B9456B" w:rsidRDefault="00527CED" w:rsidP="00E64E74">
    <w:pPr>
      <w:pStyle w:val="Zpat"/>
      <w:tabs>
        <w:tab w:val="clear" w:pos="4536"/>
        <w:tab w:val="clear" w:pos="9072"/>
        <w:tab w:val="left" w:pos="3969"/>
        <w:tab w:val="left" w:pos="7088"/>
      </w:tabs>
    </w:pPr>
    <w:r w:rsidRPr="00B9456B">
      <w:t>ČSÚ od 1.7.1974</w:t>
    </w:r>
    <w:r w:rsidRPr="00B9456B">
      <w:tab/>
      <w:t>IČ: 00241628</w:t>
    </w:r>
    <w:r w:rsidR="00B5183B">
      <w:tab/>
    </w:r>
    <w:r>
      <w:t xml:space="preserve">e-mail: </w:t>
    </w:r>
    <w:r w:rsidR="008123AD">
      <w:t>podatelna</w:t>
    </w:r>
    <w:r>
      <w:t>@prahareporyje.cz</w:t>
    </w:r>
  </w:p>
  <w:p w14:paraId="602CFD8A" w14:textId="77777777" w:rsidR="00527CED" w:rsidRPr="00E64E74" w:rsidRDefault="00527CED" w:rsidP="00E64E74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B356B4"/>
    <w:multiLevelType w:val="hybridMultilevel"/>
    <w:tmpl w:val="DF880A1C"/>
    <w:lvl w:ilvl="0" w:tplc="040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" w15:restartNumberingAfterBreak="0">
    <w:nsid w:val="565F30B8"/>
    <w:multiLevelType w:val="hybridMultilevel"/>
    <w:tmpl w:val="0FD2318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1D5B18"/>
    <w:multiLevelType w:val="multilevel"/>
    <w:tmpl w:val="040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3" w15:restartNumberingAfterBreak="0">
    <w:nsid w:val="761A1562"/>
    <w:multiLevelType w:val="multilevel"/>
    <w:tmpl w:val="040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 w16cid:durableId="1388644125">
    <w:abstractNumId w:val="0"/>
  </w:num>
  <w:num w:numId="2" w16cid:durableId="513615511">
    <w:abstractNumId w:val="2"/>
  </w:num>
  <w:num w:numId="3" w16cid:durableId="1742872434">
    <w:abstractNumId w:val="3"/>
  </w:num>
  <w:num w:numId="4" w16cid:durableId="18277389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1701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A3E"/>
    <w:rsid w:val="0001126D"/>
    <w:rsid w:val="000135A8"/>
    <w:rsid w:val="00051302"/>
    <w:rsid w:val="00073BB5"/>
    <w:rsid w:val="000A0BE6"/>
    <w:rsid w:val="000B2C7E"/>
    <w:rsid w:val="000D2088"/>
    <w:rsid w:val="0012285A"/>
    <w:rsid w:val="001454FE"/>
    <w:rsid w:val="00184451"/>
    <w:rsid w:val="001866B8"/>
    <w:rsid w:val="00195C4B"/>
    <w:rsid w:val="00207D4A"/>
    <w:rsid w:val="002275FB"/>
    <w:rsid w:val="002356A5"/>
    <w:rsid w:val="002431B9"/>
    <w:rsid w:val="00251D5F"/>
    <w:rsid w:val="00255F45"/>
    <w:rsid w:val="00270500"/>
    <w:rsid w:val="00275E6C"/>
    <w:rsid w:val="00275F23"/>
    <w:rsid w:val="00294D64"/>
    <w:rsid w:val="002D5A3E"/>
    <w:rsid w:val="002E3E63"/>
    <w:rsid w:val="002E428A"/>
    <w:rsid w:val="00310D76"/>
    <w:rsid w:val="00337D1A"/>
    <w:rsid w:val="003412A8"/>
    <w:rsid w:val="00355CA3"/>
    <w:rsid w:val="003570B4"/>
    <w:rsid w:val="003D1A75"/>
    <w:rsid w:val="003D72EA"/>
    <w:rsid w:val="00415AF0"/>
    <w:rsid w:val="00433387"/>
    <w:rsid w:val="00443C57"/>
    <w:rsid w:val="004532C8"/>
    <w:rsid w:val="00475BDC"/>
    <w:rsid w:val="004833FC"/>
    <w:rsid w:val="004A6C88"/>
    <w:rsid w:val="004C1A6D"/>
    <w:rsid w:val="004C74F5"/>
    <w:rsid w:val="004D0CCB"/>
    <w:rsid w:val="004D7765"/>
    <w:rsid w:val="004E461E"/>
    <w:rsid w:val="00523E87"/>
    <w:rsid w:val="00527CED"/>
    <w:rsid w:val="005B4D82"/>
    <w:rsid w:val="006025D9"/>
    <w:rsid w:val="006043CD"/>
    <w:rsid w:val="00621DFD"/>
    <w:rsid w:val="0062389C"/>
    <w:rsid w:val="006347F4"/>
    <w:rsid w:val="0065111B"/>
    <w:rsid w:val="00654BB7"/>
    <w:rsid w:val="00667AEE"/>
    <w:rsid w:val="006737BF"/>
    <w:rsid w:val="00682BFF"/>
    <w:rsid w:val="006B1A6F"/>
    <w:rsid w:val="006C2FA1"/>
    <w:rsid w:val="006C4AF5"/>
    <w:rsid w:val="006F6637"/>
    <w:rsid w:val="007176EB"/>
    <w:rsid w:val="00727B6B"/>
    <w:rsid w:val="00732889"/>
    <w:rsid w:val="00780368"/>
    <w:rsid w:val="00783269"/>
    <w:rsid w:val="0078344B"/>
    <w:rsid w:val="007B141E"/>
    <w:rsid w:val="007B3F10"/>
    <w:rsid w:val="007D43D5"/>
    <w:rsid w:val="007F5709"/>
    <w:rsid w:val="0081191B"/>
    <w:rsid w:val="008123AD"/>
    <w:rsid w:val="008315ED"/>
    <w:rsid w:val="00875C97"/>
    <w:rsid w:val="008856E7"/>
    <w:rsid w:val="00887CD2"/>
    <w:rsid w:val="008A6165"/>
    <w:rsid w:val="00905E25"/>
    <w:rsid w:val="00922739"/>
    <w:rsid w:val="009228E4"/>
    <w:rsid w:val="00933FD9"/>
    <w:rsid w:val="00994BF5"/>
    <w:rsid w:val="009B7D21"/>
    <w:rsid w:val="009C24E6"/>
    <w:rsid w:val="00A00D34"/>
    <w:rsid w:val="00A10768"/>
    <w:rsid w:val="00A43845"/>
    <w:rsid w:val="00A60645"/>
    <w:rsid w:val="00A83BC3"/>
    <w:rsid w:val="00AB05BF"/>
    <w:rsid w:val="00AF26EC"/>
    <w:rsid w:val="00B15EEA"/>
    <w:rsid w:val="00B22B40"/>
    <w:rsid w:val="00B402F2"/>
    <w:rsid w:val="00B50B8A"/>
    <w:rsid w:val="00B5183B"/>
    <w:rsid w:val="00B70102"/>
    <w:rsid w:val="00B85E3A"/>
    <w:rsid w:val="00B9456B"/>
    <w:rsid w:val="00BD387B"/>
    <w:rsid w:val="00C24CB6"/>
    <w:rsid w:val="00C37403"/>
    <w:rsid w:val="00C50586"/>
    <w:rsid w:val="00CA1D67"/>
    <w:rsid w:val="00CD5775"/>
    <w:rsid w:val="00D1099F"/>
    <w:rsid w:val="00D15273"/>
    <w:rsid w:val="00DA0F92"/>
    <w:rsid w:val="00DA1CDF"/>
    <w:rsid w:val="00DD3E68"/>
    <w:rsid w:val="00DD3E8A"/>
    <w:rsid w:val="00DF2191"/>
    <w:rsid w:val="00E34882"/>
    <w:rsid w:val="00E62582"/>
    <w:rsid w:val="00E64E74"/>
    <w:rsid w:val="00E66316"/>
    <w:rsid w:val="00EB4A5E"/>
    <w:rsid w:val="00EF5744"/>
    <w:rsid w:val="00EF7BA8"/>
    <w:rsid w:val="00F42179"/>
    <w:rsid w:val="00F56149"/>
    <w:rsid w:val="00F744C3"/>
    <w:rsid w:val="00F76530"/>
    <w:rsid w:val="00FC0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2FD511"/>
  <w15:chartTrackingRefBased/>
  <w15:docId w15:val="{F90AFF4B-0BC4-4371-A11F-578FD28179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85E3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109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1099F"/>
  </w:style>
  <w:style w:type="paragraph" w:styleId="Zpat">
    <w:name w:val="footer"/>
    <w:basedOn w:val="Normln"/>
    <w:link w:val="ZpatChar"/>
    <w:uiPriority w:val="99"/>
    <w:unhideWhenUsed/>
    <w:rsid w:val="00B9456B"/>
    <w:pPr>
      <w:tabs>
        <w:tab w:val="center" w:pos="4536"/>
        <w:tab w:val="right" w:pos="9072"/>
      </w:tabs>
      <w:spacing w:after="0" w:line="240" w:lineRule="auto"/>
    </w:pPr>
    <w:rPr>
      <w:sz w:val="16"/>
      <w:szCs w:val="16"/>
    </w:rPr>
  </w:style>
  <w:style w:type="character" w:customStyle="1" w:styleId="ZpatChar">
    <w:name w:val="Zápatí Char"/>
    <w:basedOn w:val="Standardnpsmoodstavce"/>
    <w:link w:val="Zpat"/>
    <w:uiPriority w:val="99"/>
    <w:rsid w:val="00B9456B"/>
    <w:rPr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109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1099F"/>
    <w:rPr>
      <w:rFonts w:ascii="Tahoma" w:hAnsi="Tahoma" w:cs="Tahoma"/>
      <w:sz w:val="16"/>
      <w:szCs w:val="16"/>
    </w:rPr>
  </w:style>
  <w:style w:type="paragraph" w:customStyle="1" w:styleId="Hlavreporyje">
    <w:name w:val="Hlav_reporyje"/>
    <w:basedOn w:val="Normln"/>
    <w:link w:val="HlavreporyjeChar"/>
    <w:qFormat/>
    <w:rsid w:val="00B9456B"/>
    <w:pPr>
      <w:jc w:val="center"/>
    </w:pPr>
    <w:rPr>
      <w:rFonts w:ascii="Cambria" w:hAnsi="Cambria"/>
      <w:b/>
      <w:sz w:val="24"/>
      <w:szCs w:val="24"/>
    </w:rPr>
  </w:style>
  <w:style w:type="character" w:customStyle="1" w:styleId="HlavreporyjeChar">
    <w:name w:val="Hlav_reporyje Char"/>
    <w:basedOn w:val="Standardnpsmoodstavce"/>
    <w:link w:val="Hlavreporyje"/>
    <w:rsid w:val="00B9456B"/>
    <w:rPr>
      <w:rFonts w:ascii="Cambria" w:hAnsi="Cambria"/>
      <w:b/>
      <w:sz w:val="24"/>
      <w:szCs w:val="24"/>
    </w:rPr>
  </w:style>
  <w:style w:type="paragraph" w:styleId="Zkladntext">
    <w:name w:val="Body Text"/>
    <w:basedOn w:val="Normln"/>
    <w:link w:val="ZkladntextChar"/>
    <w:rsid w:val="008315ED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8315ED"/>
    <w:rPr>
      <w:rFonts w:ascii="Times New Roman" w:eastAsia="Times New Roman" w:hAnsi="Times New Roman"/>
      <w:sz w:val="24"/>
    </w:rPr>
  </w:style>
  <w:style w:type="paragraph" w:styleId="Odstavecseseznamem">
    <w:name w:val="List Paragraph"/>
    <w:basedOn w:val="Normln"/>
    <w:uiPriority w:val="34"/>
    <w:qFormat/>
    <w:rsid w:val="008315ED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semiHidden/>
    <w:unhideWhenUsed/>
    <w:rsid w:val="002275FB"/>
    <w:rPr>
      <w:color w:val="E11E26"/>
      <w:u w:val="single"/>
    </w:rPr>
  </w:style>
  <w:style w:type="character" w:styleId="Zstupntext">
    <w:name w:val="Placeholder Text"/>
    <w:basedOn w:val="Standardnpsmoodstavce"/>
    <w:uiPriority w:val="99"/>
    <w:semiHidden/>
    <w:rsid w:val="00355CA3"/>
    <w:rPr>
      <w:color w:val="808080"/>
    </w:rPr>
  </w:style>
  <w:style w:type="paragraph" w:customStyle="1" w:styleId="adresa">
    <w:name w:val="adresa"/>
    <w:basedOn w:val="Normln"/>
    <w:link w:val="adresaChar"/>
    <w:qFormat/>
    <w:rsid w:val="00355CA3"/>
    <w:pPr>
      <w:spacing w:after="0"/>
    </w:pPr>
  </w:style>
  <w:style w:type="table" w:styleId="Mkatabulky">
    <w:name w:val="Table Grid"/>
    <w:basedOn w:val="Normlntabulka"/>
    <w:uiPriority w:val="59"/>
    <w:rsid w:val="00355C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dresaChar">
    <w:name w:val="adresa Char"/>
    <w:basedOn w:val="Standardnpsmoodstavce"/>
    <w:link w:val="adresa"/>
    <w:rsid w:val="00355CA3"/>
    <w:rPr>
      <w:sz w:val="22"/>
      <w:szCs w:val="22"/>
      <w:lang w:eastAsia="en-US"/>
    </w:rPr>
  </w:style>
  <w:style w:type="paragraph" w:customStyle="1" w:styleId="vc">
    <w:name w:val="věc"/>
    <w:basedOn w:val="Normln"/>
    <w:link w:val="vcChar"/>
    <w:qFormat/>
    <w:rsid w:val="007B141E"/>
    <w:pPr>
      <w:tabs>
        <w:tab w:val="left" w:pos="2410"/>
        <w:tab w:val="left" w:pos="4820"/>
        <w:tab w:val="left" w:pos="7371"/>
        <w:tab w:val="left" w:pos="9072"/>
      </w:tabs>
      <w:spacing w:after="0"/>
    </w:pPr>
    <w:rPr>
      <w:b/>
      <w:sz w:val="24"/>
      <w:szCs w:val="24"/>
    </w:rPr>
  </w:style>
  <w:style w:type="character" w:customStyle="1" w:styleId="vcChar">
    <w:name w:val="věc Char"/>
    <w:basedOn w:val="Standardnpsmoodstavce"/>
    <w:link w:val="vc"/>
    <w:rsid w:val="007B141E"/>
    <w:rPr>
      <w:b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06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&#382;ivatel\Local%20Settings\Temporary%20Internet%20Files\Content.Outlook\9NI0763K\Starosta_hlav-pap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FE9D37C-13D4-44DD-A3FD-E7DE3F7D26CD}"/>
      </w:docPartPr>
      <w:docPartBody>
        <w:p w:rsidR="005B37D2" w:rsidRDefault="00C520EE">
          <w:r w:rsidRPr="0081113C">
            <w:rPr>
              <w:rStyle w:val="Zstupntext"/>
            </w:rPr>
            <w:t>Klikněte nebo klepněte sem a zadejte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20EE"/>
    <w:rsid w:val="00155099"/>
    <w:rsid w:val="00592DBC"/>
    <w:rsid w:val="005B37D2"/>
    <w:rsid w:val="005C6AAC"/>
    <w:rsid w:val="007F4F57"/>
    <w:rsid w:val="0097566E"/>
    <w:rsid w:val="00C520EE"/>
    <w:rsid w:val="00D04F63"/>
    <w:rsid w:val="00E96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C520E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7AFD1F-D52B-4A49-88AD-83CD8F6A2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Starosta_hlav-pap</Template>
  <TotalTime>1</TotalTime>
  <Pages>1</Pages>
  <Words>229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Městská část Praha-Řeporyje</vt:lpstr>
    </vt:vector>
  </TitlesOfParts>
  <Company>Petr Pacner - Firma PIP</Company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Městská část Praha-Řeporyje</dc:title>
  <dc:subject/>
  <dc:creator>Městská část Praha - Řeporyje</dc:creator>
  <cp:keywords/>
  <cp:lastModifiedBy>poplatky</cp:lastModifiedBy>
  <cp:revision>2</cp:revision>
  <cp:lastPrinted>2022-12-16T13:11:00Z</cp:lastPrinted>
  <dcterms:created xsi:type="dcterms:W3CDTF">2022-12-20T08:41:00Z</dcterms:created>
  <dcterms:modified xsi:type="dcterms:W3CDTF">2022-12-20T08:41:00Z</dcterms:modified>
</cp:coreProperties>
</file>